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F62CC9" w:rsidRPr="00775D0F" w:rsidRDefault="00F62CC9" w:rsidP="00A71A49">
      <w:pPr>
        <w:rPr>
          <w:rFonts w:asciiTheme="minorHAnsi" w:hAnsiTheme="minorHAnsi" w:cstheme="minorHAnsi"/>
        </w:rPr>
      </w:pPr>
    </w:p>
    <w:p w14:paraId="0A37501D" w14:textId="77777777" w:rsidR="00F62CC9" w:rsidRPr="00775D0F" w:rsidRDefault="00F62CC9" w:rsidP="00F62CC9">
      <w:pPr>
        <w:rPr>
          <w:rFonts w:asciiTheme="minorHAnsi" w:hAnsiTheme="minorHAnsi" w:cstheme="minorHAnsi"/>
        </w:rPr>
      </w:pPr>
    </w:p>
    <w:p w14:paraId="5DAB6C7B" w14:textId="77777777" w:rsidR="00F62CC9" w:rsidRPr="00775D0F" w:rsidRDefault="00F62CC9" w:rsidP="00F62CC9">
      <w:pPr>
        <w:rPr>
          <w:rFonts w:asciiTheme="minorHAnsi" w:hAnsiTheme="minorHAnsi" w:cstheme="minorHAnsi"/>
        </w:rPr>
      </w:pPr>
    </w:p>
    <w:p w14:paraId="02EB378F" w14:textId="77777777" w:rsidR="00F62CC9" w:rsidRPr="00775D0F" w:rsidRDefault="00F62CC9" w:rsidP="00F62CC9">
      <w:pPr>
        <w:rPr>
          <w:rFonts w:asciiTheme="minorHAnsi" w:hAnsiTheme="minorHAnsi" w:cstheme="minorHAnsi"/>
        </w:rPr>
      </w:pPr>
    </w:p>
    <w:p w14:paraId="6A05A809" w14:textId="77777777" w:rsidR="00F62CC9" w:rsidRPr="00775D0F" w:rsidRDefault="00F62CC9" w:rsidP="00F62CC9">
      <w:pPr>
        <w:rPr>
          <w:rFonts w:asciiTheme="minorHAnsi" w:hAnsiTheme="minorHAnsi" w:cstheme="minorHAnsi"/>
        </w:rPr>
      </w:pPr>
    </w:p>
    <w:p w14:paraId="5A39BBE3" w14:textId="77777777" w:rsidR="004D50F8" w:rsidRDefault="004D50F8" w:rsidP="00E74D72">
      <w:pPr>
        <w:spacing w:before="100" w:beforeAutospacing="1" w:after="100" w:afterAutospacing="1"/>
        <w:rPr>
          <w:rFonts w:ascii="Calibri" w:hAnsi="Calibri" w:cs="Calibri"/>
        </w:rPr>
      </w:pPr>
    </w:p>
    <w:p w14:paraId="41C8F396" w14:textId="77777777" w:rsidR="007B6E02" w:rsidRDefault="007B6E02" w:rsidP="00E74D72">
      <w:pPr>
        <w:spacing w:before="100" w:beforeAutospacing="1" w:after="100" w:afterAutospacing="1"/>
        <w:rPr>
          <w:rFonts w:ascii="Calibri" w:hAnsi="Calibri" w:cs="Calibri"/>
        </w:rPr>
      </w:pPr>
    </w:p>
    <w:p w14:paraId="72A3D3EC" w14:textId="77777777" w:rsidR="00A03B94" w:rsidRDefault="00A03B94" w:rsidP="00E74D72">
      <w:pPr>
        <w:spacing w:before="100" w:beforeAutospacing="1" w:after="100" w:afterAutospacing="1"/>
        <w:rPr>
          <w:rFonts w:ascii="Calibri" w:hAnsi="Calibri" w:cs="Calibri"/>
        </w:rPr>
      </w:pPr>
    </w:p>
    <w:p w14:paraId="7FC05A74" w14:textId="77777777" w:rsidR="00E74D72" w:rsidRDefault="00E74D72" w:rsidP="00E74D72">
      <w:pPr>
        <w:spacing w:before="100" w:beforeAutospacing="1" w:after="100" w:afterAutospacing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Dear Parents/Carers, </w:t>
      </w:r>
    </w:p>
    <w:p w14:paraId="2FB47A56" w14:textId="77777777" w:rsidR="00E74D72" w:rsidRPr="007B6E02" w:rsidRDefault="00E74D72" w:rsidP="00E74D72">
      <w:pPr>
        <w:spacing w:before="100" w:beforeAutospacing="1" w:after="100" w:afterAutospacing="1"/>
        <w:rPr>
          <w:rFonts w:ascii="Calibri" w:hAnsi="Calibri" w:cs="Calibri"/>
          <w:b/>
        </w:rPr>
      </w:pPr>
      <w:r w:rsidRPr="007B6E02">
        <w:rPr>
          <w:rFonts w:ascii="Calibri" w:hAnsi="Calibri" w:cs="Calibri"/>
          <w:b/>
        </w:rPr>
        <w:t>Poverty Proofing</w:t>
      </w:r>
      <w:r w:rsidRPr="007B6E02">
        <w:rPr>
          <w:rFonts w:ascii="Calibri" w:hAnsi="Calibri" w:cs="Calibri"/>
          <w:b/>
          <w:vertAlign w:val="superscript"/>
        </w:rPr>
        <w:t>©</w:t>
      </w:r>
      <w:r w:rsidRPr="007B6E02">
        <w:rPr>
          <w:rFonts w:ascii="Calibri" w:hAnsi="Calibri" w:cs="Calibri"/>
          <w:b/>
        </w:rPr>
        <w:t xml:space="preserve"> the School Day </w:t>
      </w:r>
    </w:p>
    <w:p w14:paraId="345C7BB4" w14:textId="4E8A5977" w:rsidR="008B5432" w:rsidRDefault="008B5432" w:rsidP="00A03B94">
      <w:pPr>
        <w:spacing w:after="120"/>
        <w:rPr>
          <w:rFonts w:ascii="Calibri" w:hAnsi="Calibri" w:cs="Calibri"/>
        </w:rPr>
      </w:pPr>
      <w:r w:rsidRPr="5E621608">
        <w:rPr>
          <w:rFonts w:ascii="Calibri" w:hAnsi="Calibri" w:cs="Calibri"/>
        </w:rPr>
        <w:t>Recently we worked with your school to</w:t>
      </w:r>
      <w:r w:rsidR="00BD625E" w:rsidRPr="5E621608">
        <w:rPr>
          <w:rFonts w:ascii="Calibri" w:hAnsi="Calibri" w:cs="Calibri"/>
        </w:rPr>
        <w:t xml:space="preserve"> </w:t>
      </w:r>
      <w:r w:rsidR="48F6527B" w:rsidRPr="5E621608">
        <w:rPr>
          <w:rFonts w:ascii="Calibri" w:hAnsi="Calibri" w:cs="Calibri"/>
        </w:rPr>
        <w:t>‘</w:t>
      </w:r>
      <w:r w:rsidR="00BD625E" w:rsidRPr="5E621608">
        <w:rPr>
          <w:rFonts w:ascii="Calibri" w:hAnsi="Calibri" w:cs="Calibri"/>
          <w:b/>
          <w:bCs/>
        </w:rPr>
        <w:t>P</w:t>
      </w:r>
      <w:r w:rsidRPr="5E621608">
        <w:rPr>
          <w:rFonts w:ascii="Calibri" w:hAnsi="Calibri" w:cs="Calibri"/>
          <w:b/>
          <w:bCs/>
        </w:rPr>
        <w:t xml:space="preserve">overty </w:t>
      </w:r>
      <w:r w:rsidR="00BD625E" w:rsidRPr="5E621608">
        <w:rPr>
          <w:rFonts w:ascii="Calibri" w:hAnsi="Calibri" w:cs="Calibri"/>
          <w:b/>
          <w:bCs/>
        </w:rPr>
        <w:t>Proof</w:t>
      </w:r>
      <w:r w:rsidRPr="5E621608">
        <w:rPr>
          <w:rFonts w:ascii="Calibri" w:hAnsi="Calibri" w:cs="Calibri"/>
          <w:b/>
          <w:bCs/>
        </w:rPr>
        <w:t xml:space="preserve"> the School Day</w:t>
      </w:r>
      <w:r w:rsidR="1BFF648C" w:rsidRPr="5E621608">
        <w:rPr>
          <w:rFonts w:ascii="Calibri" w:hAnsi="Calibri" w:cs="Calibri"/>
          <w:b/>
          <w:bCs/>
        </w:rPr>
        <w:t>’</w:t>
      </w:r>
      <w:r w:rsidRPr="5E621608">
        <w:rPr>
          <w:rFonts w:ascii="Calibri" w:hAnsi="Calibri" w:cs="Calibri"/>
        </w:rPr>
        <w:t xml:space="preserve">. Part of the process is to measure the impact that this is having on the school day and an important part of this is to gather family’s perspectives and experiences.  </w:t>
      </w:r>
    </w:p>
    <w:p w14:paraId="0C49A5B4" w14:textId="77777777" w:rsidR="0026146F" w:rsidRDefault="0026146F" w:rsidP="00A03B94">
      <w:pPr>
        <w:spacing w:after="120"/>
        <w:rPr>
          <w:rFonts w:asciiTheme="minorHAnsi" w:hAnsiTheme="minorHAnsi" w:cstheme="minorHAnsi"/>
          <w:color w:val="000000"/>
        </w:rPr>
      </w:pPr>
      <w:r>
        <w:rPr>
          <w:rFonts w:ascii="Calibri" w:hAnsi="Calibri" w:cs="Calibri"/>
        </w:rPr>
        <w:t xml:space="preserve">We are therefore asking parents and carers to complete the following online survey. </w:t>
      </w:r>
      <w:r>
        <w:rPr>
          <w:rFonts w:asciiTheme="minorHAnsi" w:hAnsiTheme="minorHAnsi" w:cstheme="minorHAnsi"/>
          <w:color w:val="000000"/>
        </w:rPr>
        <w:t>In it you will be asked about the changes that have been made to your own family’s experience of the school and your child’s school day as a result of the Poverty Proofing</w:t>
      </w:r>
      <w:r>
        <w:rPr>
          <w:rFonts w:asciiTheme="minorHAnsi" w:hAnsiTheme="minorHAnsi" w:cstheme="minorHAnsi"/>
          <w:color w:val="000000"/>
          <w:vertAlign w:val="superscript"/>
        </w:rPr>
        <w:t>©</w:t>
      </w:r>
      <w:r>
        <w:rPr>
          <w:rFonts w:asciiTheme="minorHAnsi" w:hAnsiTheme="minorHAnsi" w:cstheme="minorHAnsi"/>
          <w:color w:val="000000"/>
        </w:rPr>
        <w:t xml:space="preserve"> audit. </w:t>
      </w:r>
    </w:p>
    <w:p w14:paraId="71A56EB8" w14:textId="47467AE6" w:rsidR="001240F2" w:rsidRPr="00F37742" w:rsidRDefault="0026146F" w:rsidP="00A03B94">
      <w:pPr>
        <w:spacing w:after="120"/>
        <w:rPr>
          <w:rFonts w:ascii="Calibri" w:hAnsi="Calibri" w:cs="Calibri"/>
        </w:rPr>
      </w:pPr>
      <w:r>
        <w:rPr>
          <w:rFonts w:asciiTheme="minorHAnsi" w:hAnsiTheme="minorHAnsi" w:cstheme="minorHAnsi"/>
          <w:color w:val="000000"/>
        </w:rPr>
        <w:t>To complete the survey, please follow this link:</w:t>
      </w:r>
      <w:r w:rsidR="008B543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  <w:b/>
          </w:rPr>
          <w:alias w:val="Link"/>
          <w:tag w:val="Link"/>
          <w:id w:val="460003287"/>
          <w:placeholder>
            <w:docPart w:val="1BD60A4FA05B4D6787E3EE7A5E986A17"/>
          </w:placeholder>
        </w:sdtPr>
        <w:sdtEndPr/>
        <w:sdtContent>
          <w:hyperlink r:id="rId10" w:history="1">
            <w:r w:rsidR="00A964E4" w:rsidRPr="00A964E4">
              <w:rPr>
                <w:rStyle w:val="Hyperlink"/>
                <w:rFonts w:ascii="Calibri" w:hAnsi="Calibri" w:cs="Calibri"/>
                <w:b/>
              </w:rPr>
              <w:t>Poverty Proofing Parent Impact</w:t>
            </w:r>
          </w:hyperlink>
          <w:r w:rsidR="00A964E4">
            <w:rPr>
              <w:rFonts w:ascii="Calibri" w:hAnsi="Calibri" w:cs="Calibri"/>
              <w:b/>
            </w:rPr>
            <w:t xml:space="preserve"> </w:t>
          </w:r>
        </w:sdtContent>
      </w:sdt>
    </w:p>
    <w:p w14:paraId="3D16554B" w14:textId="50F3C816" w:rsidR="00F37742" w:rsidRDefault="00F37742" w:rsidP="00A03B94">
      <w:pPr>
        <w:spacing w:after="120"/>
        <w:rPr>
          <w:rFonts w:ascii="Calibri" w:hAnsi="Calibri" w:cs="Calibri"/>
        </w:rPr>
      </w:pPr>
      <w:r w:rsidRPr="5E621608">
        <w:rPr>
          <w:rFonts w:ascii="Calibri" w:hAnsi="Calibri" w:cs="Calibri"/>
        </w:rPr>
        <w:t xml:space="preserve">We would be grateful if you could submit your responses within two weeks of receiving this. </w:t>
      </w:r>
      <w:r w:rsidR="001240F2" w:rsidRPr="5E621608">
        <w:rPr>
          <w:rFonts w:ascii="Calibri" w:hAnsi="Calibri" w:cs="Calibri"/>
        </w:rPr>
        <w:t>A</w:t>
      </w:r>
      <w:r w:rsidR="008B5432" w:rsidRPr="5E621608">
        <w:rPr>
          <w:rFonts w:ascii="Calibri" w:hAnsi="Calibri" w:cs="Calibri"/>
        </w:rPr>
        <w:t xml:space="preserve">ll responses are </w:t>
      </w:r>
      <w:r w:rsidR="62B7B672" w:rsidRPr="5E621608">
        <w:rPr>
          <w:rFonts w:ascii="Calibri" w:hAnsi="Calibri" w:cs="Calibri"/>
        </w:rPr>
        <w:t>anonymous,</w:t>
      </w:r>
      <w:r w:rsidR="008B5432" w:rsidRPr="5E621608">
        <w:rPr>
          <w:rFonts w:ascii="Calibri" w:hAnsi="Calibri" w:cs="Calibri"/>
        </w:rPr>
        <w:t xml:space="preserve"> and you do not have to give your name. </w:t>
      </w:r>
    </w:p>
    <w:p w14:paraId="42590F4D" w14:textId="77777777" w:rsidR="007B6E02" w:rsidRPr="008A0A2B" w:rsidRDefault="008B5432" w:rsidP="008A0A2B">
      <w:pPr>
        <w:spacing w:after="120"/>
        <w:rPr>
          <w:rFonts w:ascii="Calibri" w:hAnsi="Calibri" w:cs="Calibri"/>
        </w:rPr>
      </w:pPr>
      <w:r>
        <w:rPr>
          <w:rFonts w:ascii="Calibri" w:hAnsi="Calibri" w:cs="Calibri"/>
        </w:rPr>
        <w:t>Please contact the school if you have any difficulties accessing the survey via the internet.</w:t>
      </w:r>
      <w:r w:rsidR="008A0A2B">
        <w:rPr>
          <w:rFonts w:ascii="Calibri" w:hAnsi="Calibri" w:cs="Calibri"/>
        </w:rPr>
        <w:t xml:space="preserve"> </w:t>
      </w:r>
      <w:r w:rsidR="008A0A2B" w:rsidRPr="008A0A2B">
        <w:rPr>
          <w:rFonts w:ascii="Calibri" w:hAnsi="Calibri" w:cs="Calibri"/>
        </w:rPr>
        <w:t xml:space="preserve">They will be able to </w:t>
      </w:r>
      <w:r w:rsidR="008A0A2B">
        <w:rPr>
          <w:rFonts w:ascii="Calibri" w:hAnsi="Calibri" w:cs="Calibri"/>
        </w:rPr>
        <w:t>provide</w:t>
      </w:r>
      <w:r w:rsidR="008A0A2B" w:rsidRPr="008A0A2B">
        <w:rPr>
          <w:rFonts w:ascii="Calibri" w:hAnsi="Calibri" w:cs="Calibri"/>
        </w:rPr>
        <w:t xml:space="preserve"> you with </w:t>
      </w:r>
      <w:r w:rsidR="008A0A2B">
        <w:rPr>
          <w:rFonts w:ascii="Calibri" w:hAnsi="Calibri" w:cs="Calibri"/>
        </w:rPr>
        <w:t xml:space="preserve">a </w:t>
      </w:r>
      <w:r w:rsidR="008A0A2B" w:rsidRPr="008A0A2B">
        <w:rPr>
          <w:rFonts w:ascii="Calibri" w:hAnsi="Calibri" w:cs="Calibri"/>
        </w:rPr>
        <w:t xml:space="preserve">paper </w:t>
      </w:r>
      <w:r w:rsidR="008A0A2B">
        <w:rPr>
          <w:rFonts w:ascii="Calibri" w:hAnsi="Calibri" w:cs="Calibri"/>
        </w:rPr>
        <w:t>version of the survey</w:t>
      </w:r>
      <w:r w:rsidR="008A0A2B" w:rsidRPr="008A0A2B">
        <w:rPr>
          <w:rFonts w:ascii="Calibri" w:hAnsi="Calibri" w:cs="Calibri"/>
        </w:rPr>
        <w:t>.</w:t>
      </w:r>
    </w:p>
    <w:p w14:paraId="0D0B940D" w14:textId="77777777" w:rsidR="00DD0ACF" w:rsidRDefault="00DD0ACF" w:rsidP="008B5432">
      <w:pPr>
        <w:spacing w:before="100" w:beforeAutospacing="1" w:after="100" w:afterAutospacing="1"/>
        <w:rPr>
          <w:rFonts w:ascii="Calibri" w:hAnsi="Calibri" w:cs="Calibri"/>
        </w:rPr>
      </w:pPr>
    </w:p>
    <w:p w14:paraId="5904161D" w14:textId="77777777" w:rsidR="00143DEB" w:rsidRPr="0057341E" w:rsidRDefault="008B5432" w:rsidP="008B5432">
      <w:pPr>
        <w:spacing w:before="100" w:beforeAutospacing="1" w:after="100" w:afterAutospacing="1"/>
        <w:rPr>
          <w:rFonts w:ascii="Calibri" w:hAnsi="Calibri" w:cs="Calibri"/>
        </w:rPr>
      </w:pPr>
      <w:r w:rsidRPr="0057341E">
        <w:rPr>
          <w:rFonts w:ascii="Calibri" w:hAnsi="Calibri" w:cs="Calibri"/>
        </w:rPr>
        <w:t xml:space="preserve">Yours sincerely, </w:t>
      </w:r>
    </w:p>
    <w:p w14:paraId="54FBB16C" w14:textId="77777777" w:rsidR="0026146F" w:rsidRDefault="00E02F6E" w:rsidP="0026146F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alias w:val="Name"/>
          <w:tag w:val="Name"/>
          <w:id w:val="1112173898"/>
          <w:placeholder>
            <w:docPart w:val="24F0631F501745CFAE5DD8E6F2D20F35"/>
          </w:placeholder>
          <w:showingPlcHdr/>
          <w:dropDownList>
            <w:listItem w:value="Choose an item."/>
            <w:listItem w:displayText="Ellie Liddle" w:value="Ellie Liddle"/>
            <w:listItem w:displayText="George Gardner" w:value="George Gardner"/>
            <w:listItem w:displayText="Joanne Lowes" w:value="Joanne Lowes"/>
            <w:listItem w:displayText="Amanda Gormley" w:value="Amanda Gormley"/>
          </w:dropDownList>
        </w:sdtPr>
        <w:sdtEndPr/>
        <w:sdtContent>
          <w:r w:rsidR="0026146F">
            <w:rPr>
              <w:rStyle w:val="PlaceholderText"/>
            </w:rPr>
            <w:t>Choose an item.</w:t>
          </w:r>
        </w:sdtContent>
      </w:sdt>
    </w:p>
    <w:p w14:paraId="6C713791" w14:textId="77777777" w:rsidR="0026146F" w:rsidRDefault="0026146F" w:rsidP="0026146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Poverty Proofing© Co-ordinator</w:t>
      </w:r>
    </w:p>
    <w:p w14:paraId="37A642A9" w14:textId="77777777" w:rsidR="0026146F" w:rsidRDefault="00E02F6E" w:rsidP="0026146F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alias w:val="Email"/>
          <w:tag w:val="Email"/>
          <w:id w:val="-1032030128"/>
          <w:placeholder>
            <w:docPart w:val="47081ABE05774B3EBF43DE5DDF1245D4"/>
          </w:placeholder>
          <w:showingPlcHdr/>
          <w:dropDownList>
            <w:listItem w:value="Choose an item."/>
            <w:listItem w:displayText="ellie.liddle@children-ne.org.uk" w:value="ellie.liddle@children-ne.org.uk"/>
            <w:listItem w:displayText="george.gardner@children-ne.org.uk " w:value="george.gardner@children-ne.org.uk "/>
            <w:listItem w:displayText="joanne.lowes@children-ne.org.uk" w:value="joanne.lowes@children-ne.org.uk"/>
            <w:listItem w:displayText="amanda.gormley@children-ne.org.uk" w:value="amanda.gormley@children-ne.org.uk"/>
          </w:dropDownList>
        </w:sdtPr>
        <w:sdtEndPr/>
        <w:sdtContent>
          <w:r w:rsidR="0026146F">
            <w:rPr>
              <w:rStyle w:val="PlaceholderText"/>
              <w:rFonts w:cstheme="minorHAnsi"/>
            </w:rPr>
            <w:t>Choose an item.</w:t>
          </w:r>
        </w:sdtContent>
      </w:sdt>
    </w:p>
    <w:p w14:paraId="30211418" w14:textId="77777777" w:rsidR="0026146F" w:rsidRDefault="00E02F6E" w:rsidP="0026146F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alias w:val="Mobile"/>
          <w:tag w:val="Mobile"/>
          <w:id w:val="1802807515"/>
          <w:placeholder>
            <w:docPart w:val="24F0631F501745CFAE5DD8E6F2D20F35"/>
          </w:placeholder>
          <w:showingPlcHdr/>
          <w:comboBox>
            <w:listItem w:value="Choose an item."/>
            <w:listItem w:displayText="07706326847" w:value="07706326847"/>
            <w:listItem w:displayText="07562656453" w:value="07562656453"/>
            <w:listItem w:displayText="07512301695" w:value="07512301695"/>
            <w:listItem w:displayText="07355091319" w:value="07355091319"/>
          </w:comboBox>
        </w:sdtPr>
        <w:sdtEndPr/>
        <w:sdtContent>
          <w:r w:rsidR="0026146F">
            <w:rPr>
              <w:rStyle w:val="PlaceholderText"/>
            </w:rPr>
            <w:t>Choose an item.</w:t>
          </w:r>
        </w:sdtContent>
      </w:sdt>
    </w:p>
    <w:p w14:paraId="0E27B00A" w14:textId="77777777" w:rsidR="00DD0ACF" w:rsidRDefault="00DD0ACF" w:rsidP="00DD0ACF">
      <w:pPr>
        <w:rPr>
          <w:rFonts w:ascii="Calibri" w:hAnsi="Calibri" w:cs="Calibri"/>
        </w:rPr>
      </w:pPr>
    </w:p>
    <w:p w14:paraId="60061E4C" w14:textId="77777777" w:rsidR="002B1CFE" w:rsidRPr="00DD0ACF" w:rsidRDefault="002B1CFE" w:rsidP="00DD0ACF">
      <w:pPr>
        <w:rPr>
          <w:rFonts w:ascii="Calibri" w:hAnsi="Calibri" w:cs="Calibri"/>
        </w:rPr>
      </w:pPr>
    </w:p>
    <w:p w14:paraId="44EAFD9C" w14:textId="77777777" w:rsidR="009D3635" w:rsidRPr="0057341E" w:rsidRDefault="009D3635" w:rsidP="009D3635">
      <w:pPr>
        <w:rPr>
          <w:rFonts w:ascii="Calibri" w:hAnsi="Calibri" w:cs="Calibri"/>
        </w:rPr>
      </w:pPr>
    </w:p>
    <w:sectPr w:rsidR="009D3635" w:rsidRPr="0057341E" w:rsidSect="00C527BA">
      <w:headerReference w:type="default" r:id="rId11"/>
      <w:headerReference w:type="first" r:id="rId12"/>
      <w:footerReference w:type="first" r:id="rId13"/>
      <w:type w:val="continuous"/>
      <w:pgSz w:w="11906" w:h="16838"/>
      <w:pgMar w:top="1440" w:right="991" w:bottom="142" w:left="1276" w:header="426" w:footer="17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D6EC4" w14:textId="77777777" w:rsidR="00353C4F" w:rsidRDefault="00353C4F">
      <w:r>
        <w:separator/>
      </w:r>
    </w:p>
  </w:endnote>
  <w:endnote w:type="continuationSeparator" w:id="0">
    <w:p w14:paraId="53CAF46C" w14:textId="77777777" w:rsidR="00353C4F" w:rsidRDefault="0035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6DF1" w14:textId="77777777" w:rsidR="00373D34" w:rsidRPr="000B1D07" w:rsidRDefault="00744823">
    <w:pPr>
      <w:pStyle w:val="Footer"/>
      <w:rPr>
        <w:rFonts w:ascii="Arial" w:hAnsi="Arial" w:cs="Arial"/>
        <w:b/>
        <w:szCs w:val="22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9E87242" wp14:editId="3573F40B">
          <wp:simplePos x="0" y="0"/>
          <wp:positionH relativeFrom="column">
            <wp:posOffset>2198370</wp:posOffset>
          </wp:positionH>
          <wp:positionV relativeFrom="paragraph">
            <wp:posOffset>741045</wp:posOffset>
          </wp:positionV>
          <wp:extent cx="1343025" cy="238125"/>
          <wp:effectExtent l="0" t="0" r="9525" b="9525"/>
          <wp:wrapNone/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C6607F6" wp14:editId="314C4A86">
              <wp:simplePos x="0" y="0"/>
              <wp:positionH relativeFrom="column">
                <wp:posOffset>-140335</wp:posOffset>
              </wp:positionH>
              <wp:positionV relativeFrom="paragraph">
                <wp:posOffset>740410</wp:posOffset>
              </wp:positionV>
              <wp:extent cx="1372870" cy="172085"/>
              <wp:effectExtent l="0" t="0" r="635" b="0"/>
              <wp:wrapTight wrapText="bothSides">
                <wp:wrapPolygon edited="0">
                  <wp:start x="-150" y="0"/>
                  <wp:lineTo x="-150" y="20723"/>
                  <wp:lineTo x="21600" y="20723"/>
                  <wp:lineTo x="21600" y="0"/>
                  <wp:lineTo x="-150" y="0"/>
                </wp:wrapPolygon>
              </wp:wrapTight>
              <wp:docPr id="6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2870" cy="17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07143" w14:textId="77777777" w:rsidR="00965946" w:rsidRPr="00F84176" w:rsidRDefault="00965946" w:rsidP="00965946">
                          <w:pPr>
                            <w:rPr>
                              <w:rFonts w:ascii="Arial" w:hAnsi="Arial" w:cs="Arial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Registered Charity No 222041</w:t>
                          </w:r>
                        </w:p>
                        <w:p w14:paraId="3656B9AB" w14:textId="77777777" w:rsidR="00965946" w:rsidRDefault="00965946" w:rsidP="0096594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41CDF00F">
            <v:shapetype id="_x0000_t202" coordsize="21600,21600" o:spt="202" path="m,l,21600r21600,l21600,xe" w14:anchorId="3C6607F6">
              <v:stroke joinstyle="miter"/>
              <v:path gradientshapeok="t" o:connecttype="rect"/>
            </v:shapetype>
            <v:shape id="Text Box 58" style="position:absolute;margin-left:-11.05pt;margin-top:58.3pt;width:108.1pt;height:13.5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">
              <v:textbox>
                <w:txbxContent>
                  <w:p w:rsidRPr="00F84176" w:rsidR="00965946" w:rsidP="00965946" w:rsidRDefault="00965946" w14:paraId="1B80144D" wp14:textId="77777777">
                    <w:pPr>
                      <w:rPr>
                        <w:rFonts w:ascii="Arial" w:hAnsi="Arial" w:cs="Arial"/>
                        <w:szCs w:val="22"/>
                      </w:rPr>
                    </w:pP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Registered Charity No 222041</w:t>
                    </w:r>
                  </w:p>
                  <w:p w:rsidR="00965946" w:rsidP="00965946" w:rsidRDefault="00965946" w14:paraId="45FB0818" wp14:textId="77777777"/>
                </w:txbxContent>
              </v:textbox>
              <w10:wrap type="tight"/>
            </v:shape>
          </w:pict>
        </mc:Fallback>
      </mc:AlternateContent>
    </w:r>
    <w:r w:rsidR="00DA59D9">
      <w:rPr>
        <w:rFonts w:ascii="Arial" w:hAnsi="Arial" w:cs="Arial"/>
        <w:noProof/>
        <w:szCs w:val="22"/>
      </w:rPr>
      <w:drawing>
        <wp:anchor distT="0" distB="0" distL="114300" distR="114300" simplePos="0" relativeHeight="251662336" behindDoc="1" locked="0" layoutInCell="1" allowOverlap="1" wp14:anchorId="56D3CE92" wp14:editId="16A8935B">
          <wp:simplePos x="0" y="0"/>
          <wp:positionH relativeFrom="column">
            <wp:posOffset>1233170</wp:posOffset>
          </wp:positionH>
          <wp:positionV relativeFrom="page">
            <wp:posOffset>9495155</wp:posOffset>
          </wp:positionV>
          <wp:extent cx="1407160" cy="600075"/>
          <wp:effectExtent l="0" t="0" r="2540" b="9525"/>
          <wp:wrapNone/>
          <wp:docPr id="40" name="Picture 40" descr="FR_RegLogo_L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FR_RegLogo_L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16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59D9">
      <w:rPr>
        <w:rFonts w:ascii="Arial" w:hAnsi="Arial" w:cs="Arial"/>
        <w:b/>
        <w:noProof/>
        <w:szCs w:val="22"/>
      </w:rPr>
      <w:drawing>
        <wp:anchor distT="0" distB="0" distL="114300" distR="114300" simplePos="0" relativeHeight="251656192" behindDoc="0" locked="0" layoutInCell="1" allowOverlap="1" wp14:anchorId="5C29B524" wp14:editId="471710ED">
          <wp:simplePos x="0" y="0"/>
          <wp:positionH relativeFrom="column">
            <wp:posOffset>2542540</wp:posOffset>
          </wp:positionH>
          <wp:positionV relativeFrom="paragraph">
            <wp:posOffset>151130</wp:posOffset>
          </wp:positionV>
          <wp:extent cx="1498600" cy="534670"/>
          <wp:effectExtent l="0" t="0" r="6350" b="0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noProof/>
      </w:rPr>
      <w:drawing>
        <wp:anchor distT="0" distB="0" distL="114300" distR="114300" simplePos="0" relativeHeight="251665408" behindDoc="1" locked="0" layoutInCell="1" allowOverlap="1" wp14:anchorId="5AF12EAF" wp14:editId="7198E090">
          <wp:simplePos x="0" y="0"/>
          <wp:positionH relativeFrom="column">
            <wp:posOffset>4037965</wp:posOffset>
          </wp:positionH>
          <wp:positionV relativeFrom="paragraph">
            <wp:posOffset>220980</wp:posOffset>
          </wp:positionV>
          <wp:extent cx="870585" cy="354330"/>
          <wp:effectExtent l="0" t="0" r="5715" b="7620"/>
          <wp:wrapTight wrapText="bothSides">
            <wp:wrapPolygon edited="0">
              <wp:start x="7090" y="0"/>
              <wp:lineTo x="0" y="10452"/>
              <wp:lineTo x="0" y="13935"/>
              <wp:lineTo x="945" y="20903"/>
              <wp:lineTo x="3309" y="20903"/>
              <wp:lineTo x="21269" y="17419"/>
              <wp:lineTo x="21269" y="2323"/>
              <wp:lineTo x="9926" y="0"/>
              <wp:lineTo x="7090" y="0"/>
            </wp:wrapPolygon>
          </wp:wrapTight>
          <wp:docPr id="63" name="Picture 63" descr="ME Logo (Blu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3" descr="ME Logo (Blue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585" cy="354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59D9">
      <w:rPr>
        <w:noProof/>
      </w:rPr>
      <w:drawing>
        <wp:anchor distT="0" distB="0" distL="114300" distR="114300" simplePos="0" relativeHeight="251659264" behindDoc="1" locked="0" layoutInCell="1" allowOverlap="1" wp14:anchorId="10EBF139" wp14:editId="4691C364">
          <wp:simplePos x="0" y="0"/>
          <wp:positionH relativeFrom="column">
            <wp:posOffset>5098415</wp:posOffset>
          </wp:positionH>
          <wp:positionV relativeFrom="paragraph">
            <wp:posOffset>70485</wp:posOffset>
          </wp:positionV>
          <wp:extent cx="734060" cy="581025"/>
          <wp:effectExtent l="0" t="0" r="8890" b="9525"/>
          <wp:wrapTight wrapText="bothSides">
            <wp:wrapPolygon edited="0">
              <wp:start x="0" y="0"/>
              <wp:lineTo x="0" y="21246"/>
              <wp:lineTo x="21301" y="21246"/>
              <wp:lineTo x="21301" y="0"/>
              <wp:lineTo x="0" y="0"/>
            </wp:wrapPolygon>
          </wp:wrapTight>
          <wp:docPr id="28" name="Picture 28" descr="LW_logo_employe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W_logo_employer_rgb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6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noProof/>
      </w:rPr>
      <w:drawing>
        <wp:anchor distT="0" distB="0" distL="114300" distR="114300" simplePos="0" relativeHeight="251660288" behindDoc="1" locked="0" layoutInCell="1" allowOverlap="1" wp14:anchorId="6101A932" wp14:editId="17C4C326">
          <wp:simplePos x="0" y="0"/>
          <wp:positionH relativeFrom="column">
            <wp:posOffset>5881370</wp:posOffset>
          </wp:positionH>
          <wp:positionV relativeFrom="paragraph">
            <wp:posOffset>27940</wp:posOffset>
          </wp:positionV>
          <wp:extent cx="638810" cy="642620"/>
          <wp:effectExtent l="0" t="0" r="8890" b="5080"/>
          <wp:wrapTight wrapText="bothSides">
            <wp:wrapPolygon edited="0">
              <wp:start x="0" y="0"/>
              <wp:lineTo x="0" y="21130"/>
              <wp:lineTo x="21256" y="21130"/>
              <wp:lineTo x="21256" y="0"/>
              <wp:lineTo x="0" y="0"/>
            </wp:wrapPolygon>
          </wp:wrapTight>
          <wp:docPr id="29" name="Picture 29" descr="IiV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iV colou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37" t="9084" r="11258" b="12344"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noProof/>
      </w:rPr>
      <w:drawing>
        <wp:anchor distT="0" distB="0" distL="114300" distR="114300" simplePos="0" relativeHeight="251661312" behindDoc="1" locked="0" layoutInCell="1" allowOverlap="1" wp14:anchorId="727F566D" wp14:editId="1A239AB2">
          <wp:simplePos x="0" y="0"/>
          <wp:positionH relativeFrom="column">
            <wp:posOffset>215265</wp:posOffset>
          </wp:positionH>
          <wp:positionV relativeFrom="paragraph">
            <wp:posOffset>175260</wp:posOffset>
          </wp:positionV>
          <wp:extent cx="1019175" cy="495300"/>
          <wp:effectExtent l="0" t="0" r="9525" b="0"/>
          <wp:wrapTight wrapText="bothSides">
            <wp:wrapPolygon edited="0">
              <wp:start x="0" y="0"/>
              <wp:lineTo x="0" y="19938"/>
              <wp:lineTo x="5249" y="20769"/>
              <wp:lineTo x="16150" y="20769"/>
              <wp:lineTo x="21398" y="19938"/>
              <wp:lineTo x="21398" y="0"/>
              <wp:lineTo x="0" y="0"/>
            </wp:wrapPolygon>
          </wp:wrapTight>
          <wp:docPr id="37" name="Picture 1" descr="employer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ployer_small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59D9">
      <w:rPr>
        <w:rFonts w:ascii="Arial" w:hAnsi="Arial" w:cs="Arial"/>
        <w:b/>
        <w:noProof/>
        <w:szCs w:val="22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2F26552" wp14:editId="0825DFA5">
              <wp:simplePos x="0" y="0"/>
              <wp:positionH relativeFrom="column">
                <wp:posOffset>4373880</wp:posOffset>
              </wp:positionH>
              <wp:positionV relativeFrom="paragraph">
                <wp:posOffset>763270</wp:posOffset>
              </wp:positionV>
              <wp:extent cx="2133600" cy="201930"/>
              <wp:effectExtent l="1905" t="0" r="0" b="0"/>
              <wp:wrapSquare wrapText="bothSides"/>
              <wp:docPr id="5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0" cy="201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08558C" w14:textId="77777777" w:rsidR="00965946" w:rsidRPr="00F84176" w:rsidRDefault="00965946" w:rsidP="00965946">
                          <w:pPr>
                            <w:rPr>
                              <w:rFonts w:ascii="Arial" w:hAnsi="Arial" w:cs="Arial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Company Limited by Guarantee No.</w:t>
                          </w:r>
                          <w:r w:rsidRPr="00970A71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90288</w:t>
                          </w: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 England</w:t>
                          </w:r>
                        </w:p>
                        <w:p w14:paraId="049F31CB" w14:textId="77777777" w:rsidR="00965946" w:rsidRDefault="00965946" w:rsidP="0096594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649A6F7D">
            <v:shape id="Text Box 56" style="position:absolute;margin-left:344.4pt;margin-top:60.1pt;width:168pt;height:15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5IhQIAABc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" w14:anchorId="62F26552">
              <v:textbox>
                <w:txbxContent>
                  <w:p w:rsidRPr="00F84176" w:rsidR="00965946" w:rsidP="00965946" w:rsidRDefault="00965946" w14:paraId="29592D81" wp14:textId="77777777">
                    <w:pPr>
                      <w:rPr>
                        <w:rFonts w:ascii="Arial" w:hAnsi="Arial" w:cs="Arial"/>
                        <w:szCs w:val="22"/>
                      </w:rPr>
                    </w:pP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Company Limited by Guarantee No.</w:t>
                    </w:r>
                    <w:r w:rsidRPr="00970A71"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90288</w:t>
                    </w: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 xml:space="preserve"> England</w:t>
                    </w:r>
                  </w:p>
                  <w:p w:rsidR="00965946" w:rsidP="00965946" w:rsidRDefault="00965946" w14:paraId="53128261" wp14:textId="77777777"/>
                </w:txbxContent>
              </v:textbox>
              <w10:wrap type="square"/>
              <w10:anchorlock/>
            </v:shape>
          </w:pict>
        </mc:Fallback>
      </mc:AlternateContent>
    </w:r>
    <w:r w:rsidR="00DA59D9">
      <w:rPr>
        <w:rFonts w:ascii="Arial" w:hAnsi="Arial" w:cs="Arial"/>
        <w:noProof/>
        <w:szCs w:val="22"/>
      </w:rPr>
      <w:drawing>
        <wp:anchor distT="0" distB="0" distL="114300" distR="114300" simplePos="0" relativeHeight="251658240" behindDoc="1" locked="0" layoutInCell="1" allowOverlap="1" wp14:anchorId="30018327" wp14:editId="45112A36">
          <wp:simplePos x="0" y="0"/>
          <wp:positionH relativeFrom="column">
            <wp:posOffset>-575310</wp:posOffset>
          </wp:positionH>
          <wp:positionV relativeFrom="paragraph">
            <wp:posOffset>70485</wp:posOffset>
          </wp:positionV>
          <wp:extent cx="652145" cy="692785"/>
          <wp:effectExtent l="0" t="0" r="0" b="0"/>
          <wp:wrapTight wrapText="bothSides">
            <wp:wrapPolygon edited="0">
              <wp:start x="0" y="0"/>
              <wp:lineTo x="0" y="20788"/>
              <wp:lineTo x="20822" y="20788"/>
              <wp:lineTo x="20822" y="0"/>
              <wp:lineTo x="0" y="0"/>
            </wp:wrapPolygon>
          </wp:wrapTight>
          <wp:docPr id="24" name="Picture 24" descr="Dual_PPL_LOGO_CHILDREN (Website)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Dual_PPL_LOGO_CHILDREN (Website) 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92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rFonts w:ascii="Arial" w:hAnsi="Arial" w:cs="Arial"/>
        <w:noProof/>
        <w:szCs w:val="22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3E8D388D" wp14:editId="4ABF5862">
              <wp:simplePos x="0" y="0"/>
              <wp:positionH relativeFrom="column">
                <wp:posOffset>-323850</wp:posOffset>
              </wp:positionH>
              <wp:positionV relativeFrom="paragraph">
                <wp:posOffset>1283970</wp:posOffset>
              </wp:positionV>
              <wp:extent cx="1372870" cy="172085"/>
              <wp:effectExtent l="0" t="0" r="0" b="1270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2870" cy="17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4A756F" w14:textId="77777777" w:rsidR="006B023E" w:rsidRPr="00F84176" w:rsidRDefault="006B023E" w:rsidP="006B023E">
                          <w:pPr>
                            <w:rPr>
                              <w:rFonts w:ascii="Arial" w:hAnsi="Arial" w:cs="Arial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Registered Charity No 222041</w:t>
                          </w:r>
                        </w:p>
                        <w:p w14:paraId="62486C05" w14:textId="77777777" w:rsidR="006B023E" w:rsidRDefault="006B023E" w:rsidP="006B023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3C955AA8">
            <v:shape id="Text Box 30" style="position:absolute;margin-left:-25.5pt;margin-top:101.1pt;width:108.1pt;height:13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" w14:anchorId="3E8D388D">
              <v:textbox>
                <w:txbxContent>
                  <w:p w:rsidRPr="00F84176" w:rsidR="006B023E" w:rsidP="006B023E" w:rsidRDefault="006B023E" w14:paraId="0D2A6704" wp14:textId="77777777">
                    <w:pPr>
                      <w:rPr>
                        <w:rFonts w:ascii="Arial" w:hAnsi="Arial" w:cs="Arial"/>
                        <w:szCs w:val="22"/>
                      </w:rPr>
                    </w:pP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Registered Charity No 222041</w:t>
                    </w:r>
                  </w:p>
                  <w:p w:rsidR="006B023E" w:rsidP="006B023E" w:rsidRDefault="006B023E" w14:paraId="4101652C" wp14:textId="77777777"/>
                </w:txbxContent>
              </v:textbox>
            </v:shape>
          </w:pict>
        </mc:Fallback>
      </mc:AlternateContent>
    </w:r>
    <w:r w:rsidR="00DA59D9">
      <w:rPr>
        <w:rFonts w:ascii="Arial" w:hAnsi="Arial" w:cs="Arial"/>
        <w:noProof/>
        <w:szCs w:val="22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29AE754E" wp14:editId="24D6F2AD">
              <wp:simplePos x="0" y="0"/>
              <wp:positionH relativeFrom="column">
                <wp:posOffset>2339975</wp:posOffset>
              </wp:positionH>
              <wp:positionV relativeFrom="paragraph">
                <wp:posOffset>1229995</wp:posOffset>
              </wp:positionV>
              <wp:extent cx="1459865" cy="255905"/>
              <wp:effectExtent l="0" t="1270" r="635" b="0"/>
              <wp:wrapNone/>
              <wp:docPr id="3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9865" cy="2559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99056E" w14:textId="77777777" w:rsidR="006B023E" w:rsidRDefault="00DA59D9" w:rsidP="006B023E">
                          <w:r>
                            <w:rPr>
                              <w:rFonts w:ascii="Arial" w:hAnsi="Arial" w:cs="Arial"/>
                              <w:noProof/>
                              <w:color w:val="001F7B"/>
                              <w:sz w:val="13"/>
                              <w:szCs w:val="13"/>
                            </w:rPr>
                            <w:drawing>
                              <wp:inline distT="0" distB="0" distL="0" distR="0" wp14:anchorId="6F42CD72" wp14:editId="70D07630">
                                <wp:extent cx="1341120" cy="236220"/>
                                <wp:effectExtent l="0" t="0" r="0" b="0"/>
                                <wp:docPr id="8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1120" cy="2362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00E3170B">
            <v:shape id="Text Box 31" style="position:absolute;margin-left:184.25pt;margin-top:96.85pt;width:114.95pt;height:20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1EkhAIAABc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" w14:anchorId="29AE754E">
              <v:textbox>
                <w:txbxContent>
                  <w:p w:rsidR="006B023E" w:rsidP="006B023E" w:rsidRDefault="00DA59D9" w14:paraId="1299C43A" wp14:textId="77777777">
                    <w:r>
                      <w:rPr>
                        <w:rFonts w:ascii="Arial" w:hAnsi="Arial" w:cs="Arial"/>
                        <w:noProof/>
                        <w:color w:val="001F7B"/>
                        <w:sz w:val="13"/>
                        <w:szCs w:val="13"/>
                      </w:rPr>
                      <w:drawing>
                        <wp:inline xmlns:wp14="http://schemas.microsoft.com/office/word/2010/wordprocessingDrawing" distT="0" distB="0" distL="0" distR="0" wp14:anchorId="7124692D" wp14:editId="70D07630">
                          <wp:extent cx="1341120" cy="236220"/>
                          <wp:effectExtent l="0" t="0" r="0" b="0"/>
                          <wp:docPr id="1378473294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1120" cy="236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59D9">
      <w:rPr>
        <w:noProof/>
      </w:rPr>
      <w:drawing>
        <wp:anchor distT="36576" distB="36576" distL="36576" distR="36576" simplePos="0" relativeHeight="251655168" behindDoc="0" locked="0" layoutInCell="1" allowOverlap="1" wp14:anchorId="6528994F" wp14:editId="618E49F5">
          <wp:simplePos x="0" y="0"/>
          <wp:positionH relativeFrom="column">
            <wp:posOffset>76835</wp:posOffset>
          </wp:positionH>
          <wp:positionV relativeFrom="paragraph">
            <wp:posOffset>9133205</wp:posOffset>
          </wp:positionV>
          <wp:extent cx="1390650" cy="533400"/>
          <wp:effectExtent l="0" t="0" r="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noProof/>
      </w:rPr>
      <w:drawing>
        <wp:anchor distT="36576" distB="36576" distL="36576" distR="36576" simplePos="0" relativeHeight="251654144" behindDoc="0" locked="0" layoutInCell="1" allowOverlap="1" wp14:anchorId="2AB8292D" wp14:editId="76106FC6">
          <wp:simplePos x="0" y="0"/>
          <wp:positionH relativeFrom="column">
            <wp:posOffset>76835</wp:posOffset>
          </wp:positionH>
          <wp:positionV relativeFrom="paragraph">
            <wp:posOffset>9133205</wp:posOffset>
          </wp:positionV>
          <wp:extent cx="1390650" cy="533400"/>
          <wp:effectExtent l="0" t="0" r="0" b="0"/>
          <wp:wrapNone/>
          <wp:docPr id="38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59D9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6F9CE342" wp14:editId="70C73D34">
              <wp:simplePos x="0" y="0"/>
              <wp:positionH relativeFrom="column">
                <wp:posOffset>4373880</wp:posOffset>
              </wp:positionH>
              <wp:positionV relativeFrom="paragraph">
                <wp:posOffset>1283970</wp:posOffset>
              </wp:positionV>
              <wp:extent cx="2133600" cy="201930"/>
              <wp:effectExtent l="1905" t="0" r="0" b="0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0" cy="201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04A25" w14:textId="77777777" w:rsidR="006B023E" w:rsidRPr="00F84176" w:rsidRDefault="006B023E" w:rsidP="006B023E">
                          <w:pPr>
                            <w:rPr>
                              <w:rFonts w:ascii="Arial" w:hAnsi="Arial" w:cs="Arial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Company Limited by Guarantee No.</w:t>
                          </w:r>
                          <w:r w:rsidRPr="00970A71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90288</w:t>
                          </w: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 England</w:t>
                          </w:r>
                        </w:p>
                        <w:p w14:paraId="4DDBEF00" w14:textId="77777777" w:rsidR="006B023E" w:rsidRDefault="006B023E" w:rsidP="006B023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304A3DD2">
            <v:shape id="Text Box 32" style="position:absolute;margin-left:344.4pt;margin-top:101.1pt;width:168pt;height:15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" w14:anchorId="6F9CE342">
              <v:textbox>
                <w:txbxContent>
                  <w:p w:rsidRPr="00F84176" w:rsidR="006B023E" w:rsidP="006B023E" w:rsidRDefault="006B023E" w14:paraId="0975EECD" wp14:textId="77777777">
                    <w:pPr>
                      <w:rPr>
                        <w:rFonts w:ascii="Arial" w:hAnsi="Arial" w:cs="Arial"/>
                        <w:szCs w:val="22"/>
                      </w:rPr>
                    </w:pP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Company Limited by Guarantee No.</w:t>
                    </w:r>
                    <w:r w:rsidRPr="00970A71"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90288</w:t>
                    </w: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 xml:space="preserve"> England</w:t>
                    </w:r>
                  </w:p>
                  <w:p w:rsidR="006B023E" w:rsidP="006B023E" w:rsidRDefault="006B023E" w14:paraId="3461D779" wp14:textId="77777777"/>
                </w:txbxContent>
              </v:textbox>
              <w10:anchorlock/>
            </v:shape>
          </w:pict>
        </mc:Fallback>
      </mc:AlternateContent>
    </w:r>
    <w:r w:rsidR="002310D2">
      <w:rPr>
        <w:rFonts w:ascii="Arial" w:hAnsi="Arial" w:cs="Arial"/>
        <w:szCs w:val="22"/>
      </w:rPr>
      <w:t xml:space="preserve">      </w:t>
    </w:r>
    <w:r w:rsidR="00C527BA">
      <w:rPr>
        <w:rFonts w:ascii="Arial" w:hAnsi="Arial" w:cs="Arial"/>
        <w:szCs w:val="22"/>
      </w:rPr>
      <w:t xml:space="preserve">     </w:t>
    </w:r>
    <w:r w:rsidR="00373D34">
      <w:rPr>
        <w:rFonts w:ascii="Arial" w:hAnsi="Arial" w:cs="Arial"/>
        <w:szCs w:val="22"/>
      </w:rPr>
      <w:t xml:space="preserve">   </w:t>
    </w:r>
    <w:r w:rsidR="00337B63" w:rsidRPr="000B1D07">
      <w:rPr>
        <w:rFonts w:ascii="Arial" w:hAnsi="Arial" w:cs="Arial"/>
        <w:b/>
        <w:szCs w:val="22"/>
      </w:rPr>
      <w:t xml:space="preserve">      </w:t>
    </w:r>
    <w:r>
      <w:rPr>
        <w:rFonts w:ascii="Arial" w:hAnsi="Arial" w:cs="Arial"/>
        <w:b/>
        <w:noProof/>
        <w:szCs w:val="22"/>
      </w:rPr>
      <mc:AlternateContent>
        <mc:Choice Requires="wps">
          <w:drawing>
            <wp:anchor distT="0" distB="0" distL="114300" distR="114300" simplePos="0" relativeHeight="251668480" behindDoc="1" locked="1" layoutInCell="1" allowOverlap="1" wp14:anchorId="2683F931" wp14:editId="134F97C4">
              <wp:simplePos x="0" y="0"/>
              <wp:positionH relativeFrom="column">
                <wp:posOffset>-743585</wp:posOffset>
              </wp:positionH>
              <wp:positionV relativeFrom="paragraph">
                <wp:posOffset>914400</wp:posOffset>
              </wp:positionV>
              <wp:extent cx="7391400" cy="228600"/>
              <wp:effectExtent l="0" t="0" r="0" b="0"/>
              <wp:wrapSquare wrapText="bothSides"/>
              <wp:docPr id="9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91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1D0438" w14:textId="77777777" w:rsidR="00744823" w:rsidRPr="00F84176" w:rsidRDefault="00744823" w:rsidP="00801676">
                          <w:pPr>
                            <w:jc w:val="center"/>
                            <w:rPr>
                              <w:rFonts w:ascii="Arial" w:hAnsi="Arial" w:cs="Arial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Registered Office: </w:t>
                          </w:r>
                          <w:r w:rsidR="00E74D72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89 </w:t>
                          </w:r>
                          <w:proofErr w:type="spellStart"/>
                          <w:r w:rsidR="00E74D72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Denhill</w:t>
                          </w:r>
                          <w:proofErr w:type="spellEnd"/>
                          <w:r w:rsidR="00E74D72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 Park, Newcastle upon Tyne NE15</w:t>
                          </w:r>
                          <w:r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 xml:space="preserve"> 6</w:t>
                          </w:r>
                          <w:r w:rsidR="00E74D72">
                            <w:rPr>
                              <w:rFonts w:ascii="Arial" w:hAnsi="Arial" w:cs="Arial"/>
                              <w:color w:val="001F7B"/>
                              <w:sz w:val="13"/>
                              <w:szCs w:val="13"/>
                            </w:rPr>
                            <w:t>QE</w:t>
                          </w:r>
                        </w:p>
                        <w:p w14:paraId="3CF2D8B6" w14:textId="77777777" w:rsidR="00744823" w:rsidRDefault="00744823" w:rsidP="0074482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5A769464">
            <v:shape id="_x0000_s1031" style="position:absolute;margin-left:-58.55pt;margin-top:1in;width:582pt;height:1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" w14:anchorId="2683F931">
              <v:textbox>
                <w:txbxContent>
                  <w:p w:rsidRPr="00F84176" w:rsidR="00744823" w:rsidP="00801676" w:rsidRDefault="00744823" w14:paraId="0C4B7320" wp14:textId="77777777">
                    <w:pPr>
                      <w:jc w:val="center"/>
                      <w:rPr>
                        <w:rFonts w:ascii="Arial" w:hAnsi="Arial" w:cs="Arial"/>
                        <w:szCs w:val="22"/>
                      </w:rPr>
                    </w:pP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 xml:space="preserve">Registered Office: </w:t>
                    </w:r>
                    <w:r w:rsidR="00E74D72"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89 Denhill Park, Newcastle upon Tyne NE15</w:t>
                    </w:r>
                    <w:r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 xml:space="preserve"> 6</w:t>
                    </w:r>
                    <w:r w:rsidR="00E74D72">
                      <w:rPr>
                        <w:rFonts w:ascii="Arial" w:hAnsi="Arial" w:cs="Arial"/>
                        <w:color w:val="001F7B"/>
                        <w:sz w:val="13"/>
                        <w:szCs w:val="13"/>
                      </w:rPr>
                      <w:t>QE</w:t>
                    </w:r>
                  </w:p>
                  <w:p w:rsidR="00744823" w:rsidP="00744823" w:rsidRDefault="00744823" w14:paraId="0FB78278" wp14:textId="77777777"/>
                </w:txbxContent>
              </v:textbox>
              <w10:wrap type="squar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BD2B5" w14:textId="77777777" w:rsidR="00353C4F" w:rsidRDefault="00353C4F">
      <w:r>
        <w:separator/>
      </w:r>
    </w:p>
  </w:footnote>
  <w:footnote w:type="continuationSeparator" w:id="0">
    <w:p w14:paraId="6A4F1954" w14:textId="77777777" w:rsidR="00353C4F" w:rsidRDefault="00353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5875A" w14:textId="77777777" w:rsidR="00744823" w:rsidRDefault="00767718">
    <w:pPr>
      <w:pStyle w:val="Header"/>
    </w:pPr>
    <w:r>
      <w:rPr>
        <w:noProof/>
      </w:rPr>
      <w:drawing>
        <wp:anchor distT="0" distB="0" distL="114300" distR="114300" simplePos="0" relativeHeight="251669504" behindDoc="0" locked="0" layoutInCell="1" allowOverlap="1" wp14:anchorId="77FFC7AE" wp14:editId="2412C2A6">
          <wp:simplePos x="0" y="0"/>
          <wp:positionH relativeFrom="margin">
            <wp:posOffset>5010992</wp:posOffset>
          </wp:positionH>
          <wp:positionV relativeFrom="paragraph">
            <wp:posOffset>-15240</wp:posOffset>
          </wp:positionV>
          <wp:extent cx="1429200" cy="70560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NE PP logo 202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9200" cy="70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E8ECF" w14:textId="77777777" w:rsidR="00373D34" w:rsidRDefault="00DD0ACF" w:rsidP="006C7986">
    <w:pPr>
      <w:pStyle w:val="Header"/>
      <w:tabs>
        <w:tab w:val="clear" w:pos="4153"/>
        <w:tab w:val="clear" w:pos="8306"/>
      </w:tabs>
      <w:ind w:right="-142"/>
      <w:jc w:val="right"/>
      <w:rPr>
        <w:rFonts w:ascii="Arial" w:hAnsi="Arial" w:cs="Arial"/>
        <w:noProof/>
        <w:sz w:val="28"/>
      </w:rPr>
    </w:pPr>
    <w:r>
      <w:rPr>
        <w:noProof/>
      </w:rPr>
      <w:drawing>
        <wp:anchor distT="0" distB="0" distL="114300" distR="114300" simplePos="0" relativeHeight="251671552" behindDoc="1" locked="0" layoutInCell="1" allowOverlap="1" wp14:anchorId="16D95738" wp14:editId="07777777">
          <wp:simplePos x="0" y="0"/>
          <wp:positionH relativeFrom="column">
            <wp:posOffset>3743960</wp:posOffset>
          </wp:positionH>
          <wp:positionV relativeFrom="paragraph">
            <wp:posOffset>186690</wp:posOffset>
          </wp:positionV>
          <wp:extent cx="2750565" cy="2027003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P Letterhead Blu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0565" cy="20270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14B2">
      <w:rPr>
        <w:rFonts w:ascii="Arial" w:hAnsi="Arial" w:cs="Arial"/>
        <w:noProof/>
        <w:sz w:val="28"/>
      </w:rPr>
      <w:tab/>
    </w:r>
    <w:r w:rsidR="0063253E">
      <w:rPr>
        <w:rFonts w:ascii="Arial" w:hAnsi="Arial" w:cs="Arial"/>
        <w:noProof/>
        <w:sz w:val="28"/>
      </w:rPr>
      <w:t xml:space="preserve">                                                                  </w:t>
    </w:r>
    <w:r w:rsidR="006377BF">
      <w:rPr>
        <w:rFonts w:ascii="Arial" w:hAnsi="Arial" w:cs="Arial"/>
        <w:noProof/>
        <w:sz w:val="28"/>
      </w:rPr>
      <w:t xml:space="preserve"> </w:t>
    </w:r>
    <w:r w:rsidR="0063253E">
      <w:rPr>
        <w:rFonts w:ascii="Arial" w:hAnsi="Arial" w:cs="Arial"/>
        <w:noProof/>
        <w:sz w:val="28"/>
      </w:rPr>
      <w:t xml:space="preserve">      </w:t>
    </w:r>
    <w:r w:rsidR="006377BF">
      <w:rPr>
        <w:rFonts w:ascii="Arial" w:hAnsi="Arial" w:cs="Arial"/>
        <w:noProof/>
        <w:sz w:val="28"/>
      </w:rPr>
      <w:t xml:space="preserve"> </w:t>
    </w:r>
    <w:r w:rsidR="006377BF">
      <w:rPr>
        <w:rFonts w:ascii="Arial" w:hAnsi="Arial" w:cs="Arial"/>
        <w:noProof/>
        <w:sz w:val="16"/>
      </w:rPr>
      <w:t xml:space="preserve"> </w:t>
    </w:r>
    <w:r w:rsidR="0063253E">
      <w:rPr>
        <w:rFonts w:ascii="Arial" w:hAnsi="Arial" w:cs="Arial"/>
        <w:noProof/>
        <w:sz w:val="28"/>
      </w:rPr>
      <w:t xml:space="preserve"> </w:t>
    </w:r>
    <w:r w:rsidR="00D814B2">
      <w:rPr>
        <w:rFonts w:ascii="Arial" w:hAnsi="Arial" w:cs="Arial"/>
        <w:noProof/>
        <w:sz w:val="28"/>
      </w:rPr>
      <w:tab/>
    </w:r>
    <w:r w:rsidR="00373D34">
      <w:rPr>
        <w:rFonts w:ascii="Arial" w:hAnsi="Arial" w:cs="Arial"/>
        <w:noProof/>
        <w:sz w:val="28"/>
      </w:rPr>
      <w:t xml:space="preserve">  </w:t>
    </w:r>
    <w:r w:rsidR="007470F8">
      <w:rPr>
        <w:rFonts w:ascii="Arial" w:hAnsi="Arial" w:cs="Arial"/>
        <w:noProof/>
        <w:sz w:val="28"/>
      </w:rPr>
      <w:tab/>
    </w:r>
  </w:p>
  <w:p w14:paraId="1FC39945" w14:textId="77777777" w:rsidR="001F72B2" w:rsidRDefault="001F72B2" w:rsidP="002C1E6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53F83"/>
    <w:multiLevelType w:val="hybridMultilevel"/>
    <w:tmpl w:val="A6E2BB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05D51"/>
    <w:multiLevelType w:val="hybridMultilevel"/>
    <w:tmpl w:val="F6B29D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F1C5A"/>
    <w:multiLevelType w:val="hybridMultilevel"/>
    <w:tmpl w:val="DBD2A4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4097" style="mso-width-relative:margin;mso-height-relative:margin" fillcolor="white" stroke="f">
      <v:fill color="white"/>
      <v:stroke on="f"/>
      <o:colormru v:ext="edit" colors="#a2c1c4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29"/>
    <w:rsid w:val="000041D0"/>
    <w:rsid w:val="00020CC1"/>
    <w:rsid w:val="00026E2E"/>
    <w:rsid w:val="00027906"/>
    <w:rsid w:val="000549C9"/>
    <w:rsid w:val="000A0CDC"/>
    <w:rsid w:val="000B0B1B"/>
    <w:rsid w:val="000B1D07"/>
    <w:rsid w:val="000B4471"/>
    <w:rsid w:val="000D0645"/>
    <w:rsid w:val="000D1762"/>
    <w:rsid w:val="000E1161"/>
    <w:rsid w:val="000F1BBE"/>
    <w:rsid w:val="00100FCA"/>
    <w:rsid w:val="00103815"/>
    <w:rsid w:val="00114281"/>
    <w:rsid w:val="00117839"/>
    <w:rsid w:val="001240F2"/>
    <w:rsid w:val="00132A29"/>
    <w:rsid w:val="00135248"/>
    <w:rsid w:val="00135E40"/>
    <w:rsid w:val="001366DB"/>
    <w:rsid w:val="00143DEB"/>
    <w:rsid w:val="00150CCB"/>
    <w:rsid w:val="00155D7B"/>
    <w:rsid w:val="00165626"/>
    <w:rsid w:val="001A1C63"/>
    <w:rsid w:val="001A2D3D"/>
    <w:rsid w:val="001A6BC4"/>
    <w:rsid w:val="001C5110"/>
    <w:rsid w:val="001D7D39"/>
    <w:rsid w:val="001F1BA4"/>
    <w:rsid w:val="001F72B2"/>
    <w:rsid w:val="00203574"/>
    <w:rsid w:val="00224CF2"/>
    <w:rsid w:val="002310D2"/>
    <w:rsid w:val="00241B3C"/>
    <w:rsid w:val="00247A68"/>
    <w:rsid w:val="0026146F"/>
    <w:rsid w:val="002A55AB"/>
    <w:rsid w:val="002B1CFE"/>
    <w:rsid w:val="002C1E6F"/>
    <w:rsid w:val="002C3107"/>
    <w:rsid w:val="002E7C5C"/>
    <w:rsid w:val="00305B99"/>
    <w:rsid w:val="00311885"/>
    <w:rsid w:val="00336975"/>
    <w:rsid w:val="00337B63"/>
    <w:rsid w:val="003529EF"/>
    <w:rsid w:val="00353C4F"/>
    <w:rsid w:val="00354704"/>
    <w:rsid w:val="003723AC"/>
    <w:rsid w:val="00373D34"/>
    <w:rsid w:val="00393F92"/>
    <w:rsid w:val="003961E8"/>
    <w:rsid w:val="003B3914"/>
    <w:rsid w:val="003C1BB5"/>
    <w:rsid w:val="003E184C"/>
    <w:rsid w:val="00406FE7"/>
    <w:rsid w:val="00415873"/>
    <w:rsid w:val="00436DD8"/>
    <w:rsid w:val="00452234"/>
    <w:rsid w:val="00460A26"/>
    <w:rsid w:val="004B5352"/>
    <w:rsid w:val="004C096B"/>
    <w:rsid w:val="004C478C"/>
    <w:rsid w:val="004D50F8"/>
    <w:rsid w:val="00510728"/>
    <w:rsid w:val="00513D25"/>
    <w:rsid w:val="00520BF9"/>
    <w:rsid w:val="00533C45"/>
    <w:rsid w:val="00541FB9"/>
    <w:rsid w:val="00544493"/>
    <w:rsid w:val="005510EF"/>
    <w:rsid w:val="00580DFA"/>
    <w:rsid w:val="0058189E"/>
    <w:rsid w:val="005A13A1"/>
    <w:rsid w:val="005A15B7"/>
    <w:rsid w:val="005A5407"/>
    <w:rsid w:val="005A789F"/>
    <w:rsid w:val="005B76F2"/>
    <w:rsid w:val="005C7C9E"/>
    <w:rsid w:val="005E2776"/>
    <w:rsid w:val="006000A3"/>
    <w:rsid w:val="0062117A"/>
    <w:rsid w:val="0063253E"/>
    <w:rsid w:val="00632D54"/>
    <w:rsid w:val="006368E0"/>
    <w:rsid w:val="006377BF"/>
    <w:rsid w:val="00642FCC"/>
    <w:rsid w:val="00643318"/>
    <w:rsid w:val="00643F4B"/>
    <w:rsid w:val="00650286"/>
    <w:rsid w:val="00654CC7"/>
    <w:rsid w:val="00672D90"/>
    <w:rsid w:val="0069693E"/>
    <w:rsid w:val="006A1643"/>
    <w:rsid w:val="006B023E"/>
    <w:rsid w:val="006B46CF"/>
    <w:rsid w:val="006C46D9"/>
    <w:rsid w:val="006C7986"/>
    <w:rsid w:val="006F7B7C"/>
    <w:rsid w:val="00702B80"/>
    <w:rsid w:val="0070546E"/>
    <w:rsid w:val="00717C84"/>
    <w:rsid w:val="00732263"/>
    <w:rsid w:val="00735D36"/>
    <w:rsid w:val="007433C5"/>
    <w:rsid w:val="00744823"/>
    <w:rsid w:val="007449FF"/>
    <w:rsid w:val="0074565B"/>
    <w:rsid w:val="00745C10"/>
    <w:rsid w:val="007470F8"/>
    <w:rsid w:val="00751B3C"/>
    <w:rsid w:val="00753374"/>
    <w:rsid w:val="00761276"/>
    <w:rsid w:val="00767718"/>
    <w:rsid w:val="00775D0F"/>
    <w:rsid w:val="00775DBA"/>
    <w:rsid w:val="00787AED"/>
    <w:rsid w:val="007A0978"/>
    <w:rsid w:val="007A1FFE"/>
    <w:rsid w:val="007A37C5"/>
    <w:rsid w:val="007A5929"/>
    <w:rsid w:val="007B0C0F"/>
    <w:rsid w:val="007B0D77"/>
    <w:rsid w:val="007B6E02"/>
    <w:rsid w:val="007B7F7B"/>
    <w:rsid w:val="007C007D"/>
    <w:rsid w:val="007D22C2"/>
    <w:rsid w:val="00801676"/>
    <w:rsid w:val="008133E3"/>
    <w:rsid w:val="00824C5B"/>
    <w:rsid w:val="00835E8A"/>
    <w:rsid w:val="00855ACA"/>
    <w:rsid w:val="008846E7"/>
    <w:rsid w:val="008921E8"/>
    <w:rsid w:val="008954F7"/>
    <w:rsid w:val="008A0A2B"/>
    <w:rsid w:val="008A4347"/>
    <w:rsid w:val="008B31F5"/>
    <w:rsid w:val="008B5432"/>
    <w:rsid w:val="008B630A"/>
    <w:rsid w:val="008B637C"/>
    <w:rsid w:val="008C17A3"/>
    <w:rsid w:val="008C7245"/>
    <w:rsid w:val="008C7F68"/>
    <w:rsid w:val="008F0640"/>
    <w:rsid w:val="008F7D35"/>
    <w:rsid w:val="00900DAF"/>
    <w:rsid w:val="0090237A"/>
    <w:rsid w:val="00902C16"/>
    <w:rsid w:val="00914E8F"/>
    <w:rsid w:val="0091594E"/>
    <w:rsid w:val="0091748F"/>
    <w:rsid w:val="0093757F"/>
    <w:rsid w:val="009429D7"/>
    <w:rsid w:val="00947B39"/>
    <w:rsid w:val="00952127"/>
    <w:rsid w:val="00965946"/>
    <w:rsid w:val="00970A71"/>
    <w:rsid w:val="00971867"/>
    <w:rsid w:val="009C0C73"/>
    <w:rsid w:val="009D3635"/>
    <w:rsid w:val="009E7543"/>
    <w:rsid w:val="00A03B94"/>
    <w:rsid w:val="00A25996"/>
    <w:rsid w:val="00A43331"/>
    <w:rsid w:val="00A55B1E"/>
    <w:rsid w:val="00A71A49"/>
    <w:rsid w:val="00A80C31"/>
    <w:rsid w:val="00A964E4"/>
    <w:rsid w:val="00A97042"/>
    <w:rsid w:val="00AA634A"/>
    <w:rsid w:val="00AC0E01"/>
    <w:rsid w:val="00AC4898"/>
    <w:rsid w:val="00AD0161"/>
    <w:rsid w:val="00AD0464"/>
    <w:rsid w:val="00AE31E3"/>
    <w:rsid w:val="00B23C68"/>
    <w:rsid w:val="00B363A4"/>
    <w:rsid w:val="00B47D60"/>
    <w:rsid w:val="00B548F0"/>
    <w:rsid w:val="00B714AC"/>
    <w:rsid w:val="00B75E4B"/>
    <w:rsid w:val="00B83435"/>
    <w:rsid w:val="00B9173E"/>
    <w:rsid w:val="00BA64A3"/>
    <w:rsid w:val="00BB4B56"/>
    <w:rsid w:val="00BD0E02"/>
    <w:rsid w:val="00BD1419"/>
    <w:rsid w:val="00BD625E"/>
    <w:rsid w:val="00BE59CA"/>
    <w:rsid w:val="00C10A1C"/>
    <w:rsid w:val="00C33BA2"/>
    <w:rsid w:val="00C45E3A"/>
    <w:rsid w:val="00C5104C"/>
    <w:rsid w:val="00C527BA"/>
    <w:rsid w:val="00C61416"/>
    <w:rsid w:val="00C66BB2"/>
    <w:rsid w:val="00C87C11"/>
    <w:rsid w:val="00C94F84"/>
    <w:rsid w:val="00CA00A3"/>
    <w:rsid w:val="00CA63B6"/>
    <w:rsid w:val="00CD3A70"/>
    <w:rsid w:val="00CD5E91"/>
    <w:rsid w:val="00CE16DF"/>
    <w:rsid w:val="00D227DD"/>
    <w:rsid w:val="00D41C20"/>
    <w:rsid w:val="00D44422"/>
    <w:rsid w:val="00D50AA3"/>
    <w:rsid w:val="00D56A02"/>
    <w:rsid w:val="00D635EC"/>
    <w:rsid w:val="00D814B2"/>
    <w:rsid w:val="00D84ABC"/>
    <w:rsid w:val="00D9520B"/>
    <w:rsid w:val="00D9748D"/>
    <w:rsid w:val="00DA59D9"/>
    <w:rsid w:val="00DB574E"/>
    <w:rsid w:val="00DC1971"/>
    <w:rsid w:val="00DC5878"/>
    <w:rsid w:val="00DD0ACF"/>
    <w:rsid w:val="00DD25A3"/>
    <w:rsid w:val="00DD30E7"/>
    <w:rsid w:val="00DD7BAA"/>
    <w:rsid w:val="00DE5880"/>
    <w:rsid w:val="00E02F6E"/>
    <w:rsid w:val="00E2027E"/>
    <w:rsid w:val="00E376FC"/>
    <w:rsid w:val="00E43459"/>
    <w:rsid w:val="00E4488B"/>
    <w:rsid w:val="00E452E5"/>
    <w:rsid w:val="00E457A6"/>
    <w:rsid w:val="00E479D1"/>
    <w:rsid w:val="00E547B9"/>
    <w:rsid w:val="00E6230D"/>
    <w:rsid w:val="00E635F5"/>
    <w:rsid w:val="00E65B20"/>
    <w:rsid w:val="00E74D72"/>
    <w:rsid w:val="00EB42EA"/>
    <w:rsid w:val="00ED3B03"/>
    <w:rsid w:val="00ED714A"/>
    <w:rsid w:val="00F07583"/>
    <w:rsid w:val="00F33918"/>
    <w:rsid w:val="00F37742"/>
    <w:rsid w:val="00F40C74"/>
    <w:rsid w:val="00F52037"/>
    <w:rsid w:val="00F62CC9"/>
    <w:rsid w:val="00F71B6A"/>
    <w:rsid w:val="00F84176"/>
    <w:rsid w:val="00F87739"/>
    <w:rsid w:val="00FA40AE"/>
    <w:rsid w:val="00FA753E"/>
    <w:rsid w:val="00FB1E21"/>
    <w:rsid w:val="00FB4822"/>
    <w:rsid w:val="1BFF648C"/>
    <w:rsid w:val="48F6527B"/>
    <w:rsid w:val="5E621608"/>
    <w:rsid w:val="62B7B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width-relative:margin;mso-height-relative:margin" fillcolor="white" stroke="f">
      <v:fill color="white"/>
      <v:stroke on="f"/>
      <o:colormru v:ext="edit" colors="#a2c1c4"/>
    </o:shapedefaults>
    <o:shapelayout v:ext="edit">
      <o:idmap v:ext="edit" data="1"/>
    </o:shapelayout>
  </w:shapeDefaults>
  <w:decimalSymbol w:val="."/>
  <w:listSeparator w:val=","/>
  <w14:docId w14:val="785FEF3C"/>
  <w15:chartTrackingRefBased/>
  <w15:docId w15:val="{B4AC384F-9A87-491D-A043-80258D7B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0C7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482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482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C17A3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C17A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B0B1B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rsid w:val="00D50A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50AA3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link w:val="SubtitleChar"/>
    <w:qFormat/>
    <w:rsid w:val="00415873"/>
    <w:rPr>
      <w:rFonts w:ascii="Garamond" w:hAnsi="Garamond"/>
      <w:szCs w:val="20"/>
      <w:lang w:eastAsia="en-US"/>
    </w:rPr>
  </w:style>
  <w:style w:type="character" w:customStyle="1" w:styleId="SubtitleChar">
    <w:name w:val="Subtitle Char"/>
    <w:link w:val="Subtitle"/>
    <w:rsid w:val="00415873"/>
    <w:rPr>
      <w:rFonts w:ascii="Garamond" w:hAnsi="Garamond"/>
      <w:sz w:val="24"/>
      <w:lang w:eastAsia="en-US"/>
    </w:rPr>
  </w:style>
  <w:style w:type="paragraph" w:styleId="BodyText">
    <w:name w:val="Body Text"/>
    <w:basedOn w:val="Normal"/>
    <w:link w:val="BodyTextChar"/>
    <w:rsid w:val="00AC4898"/>
    <w:rPr>
      <w:rFonts w:ascii="Arial" w:hAnsi="Arial"/>
      <w:szCs w:val="20"/>
      <w:lang w:eastAsia="en-US"/>
    </w:rPr>
  </w:style>
  <w:style w:type="character" w:customStyle="1" w:styleId="BodyTextChar">
    <w:name w:val="Body Text Char"/>
    <w:link w:val="BodyText"/>
    <w:rsid w:val="00AC4898"/>
    <w:rPr>
      <w:rFonts w:ascii="Arial" w:hAnsi="Arial"/>
      <w:sz w:val="24"/>
      <w:lang w:eastAsia="en-US"/>
    </w:rPr>
  </w:style>
  <w:style w:type="paragraph" w:styleId="Caption">
    <w:name w:val="caption"/>
    <w:basedOn w:val="Normal"/>
    <w:next w:val="Normal"/>
    <w:qFormat/>
    <w:rsid w:val="000A0CDC"/>
    <w:rPr>
      <w:rFonts w:ascii="Arial" w:hAnsi="Arial"/>
      <w:szCs w:val="20"/>
      <w:lang w:eastAsia="en-US"/>
    </w:rPr>
  </w:style>
  <w:style w:type="character" w:styleId="FollowedHyperlink">
    <w:name w:val="FollowedHyperlink"/>
    <w:basedOn w:val="DefaultParagraphFont"/>
    <w:rsid w:val="00732263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13D25"/>
    <w:rPr>
      <w:color w:val="808080"/>
    </w:rPr>
  </w:style>
  <w:style w:type="character" w:customStyle="1" w:styleId="ParentLetter">
    <w:name w:val="Parent Letter"/>
    <w:basedOn w:val="DefaultParagraphFont"/>
    <w:uiPriority w:val="1"/>
    <w:rsid w:val="00E74D72"/>
    <w:rPr>
      <w:rFonts w:asciiTheme="minorHAnsi" w:hAnsiTheme="minorHAnsi"/>
      <w:sz w:val="24"/>
    </w:rPr>
  </w:style>
  <w:style w:type="character" w:customStyle="1" w:styleId="ParentLetter2">
    <w:name w:val="Parent Letter 2"/>
    <w:basedOn w:val="ParentLetter"/>
    <w:uiPriority w:val="1"/>
    <w:rsid w:val="00E74D72"/>
    <w:rPr>
      <w:rFonts w:asciiTheme="minorHAnsi" w:hAnsiTheme="minorHAnsi"/>
      <w:sz w:val="24"/>
    </w:rPr>
  </w:style>
  <w:style w:type="paragraph" w:styleId="ListParagraph">
    <w:name w:val="List Paragraph"/>
    <w:basedOn w:val="Normal"/>
    <w:uiPriority w:val="34"/>
    <w:qFormat/>
    <w:rsid w:val="009D36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children-ne.org.uk/poverty-proofing/survey?uac=8674ae53-19db-4b76-956b-909344871f8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emf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10" Type="http://schemas.openxmlformats.org/officeDocument/2006/relationships/image" Target="media/image11.png"/><Relationship Id="rId4" Type="http://schemas.openxmlformats.org/officeDocument/2006/relationships/image" Target="media/image6.png"/><Relationship Id="rId9" Type="http://schemas.openxmlformats.org/officeDocument/2006/relationships/image" Target="media/image3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lee.nahar\Desktop\PPSD%20Parent%20Impact%20Letter\PPSD%20Parent%20Impact%20Letter%20-%20Marine%20Park%20First%20Schoo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D60A4FA05B4D6787E3EE7A5E986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D1360-61A2-4E1F-8ECC-C70F6F9DF4A6}"/>
      </w:docPartPr>
      <w:docPartBody>
        <w:p w:rsidR="00DF11C6" w:rsidRDefault="003E184C" w:rsidP="003E184C">
          <w:pPr>
            <w:pStyle w:val="1BD60A4FA05B4D6787E3EE7A5E986A172"/>
          </w:pPr>
          <w:r w:rsidRPr="00EF53B1">
            <w:rPr>
              <w:rStyle w:val="PlaceholderText"/>
            </w:rPr>
            <w:t>Click here to enter text.</w:t>
          </w:r>
        </w:p>
      </w:docPartBody>
    </w:docPart>
    <w:docPart>
      <w:docPartPr>
        <w:name w:val="24F0631F501745CFAE5DD8E6F2D20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1B15D-230E-4677-8391-9551890CAE2D}"/>
      </w:docPartPr>
      <w:docPartBody>
        <w:p w:rsidR="00293B5A" w:rsidRDefault="003E184C" w:rsidP="003E184C">
          <w:pPr>
            <w:pStyle w:val="24F0631F501745CFAE5DD8E6F2D20F35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47081ABE05774B3EBF43DE5DDF124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C9BF7-A209-4603-9FB4-D14E2AA52D72}"/>
      </w:docPartPr>
      <w:docPartBody>
        <w:p w:rsidR="00293B5A" w:rsidRDefault="003E184C" w:rsidP="003E184C">
          <w:pPr>
            <w:pStyle w:val="47081ABE05774B3EBF43DE5DDF1245D4"/>
          </w:pPr>
          <w:r>
            <w:rPr>
              <w:rStyle w:val="PlaceholderText"/>
              <w:rFonts w:cstheme="minorHAnsi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486"/>
    <w:rsid w:val="000912AA"/>
    <w:rsid w:val="00293B5A"/>
    <w:rsid w:val="00302486"/>
    <w:rsid w:val="003359EF"/>
    <w:rsid w:val="003777C0"/>
    <w:rsid w:val="003E184C"/>
    <w:rsid w:val="003F6F5D"/>
    <w:rsid w:val="0049563A"/>
    <w:rsid w:val="004F0F09"/>
    <w:rsid w:val="005A13A1"/>
    <w:rsid w:val="005D1AF5"/>
    <w:rsid w:val="005F5D27"/>
    <w:rsid w:val="00697056"/>
    <w:rsid w:val="00912E6E"/>
    <w:rsid w:val="009E1E6A"/>
    <w:rsid w:val="00A36F2C"/>
    <w:rsid w:val="00A40893"/>
    <w:rsid w:val="00B06CA6"/>
    <w:rsid w:val="00BF3290"/>
    <w:rsid w:val="00DF11C6"/>
    <w:rsid w:val="00EB71C3"/>
    <w:rsid w:val="00F0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E184C"/>
  </w:style>
  <w:style w:type="paragraph" w:customStyle="1" w:styleId="1BD60A4FA05B4D6787E3EE7A5E986A172">
    <w:name w:val="1BD60A4FA05B4D6787E3EE7A5E986A172"/>
    <w:rsid w:val="003E1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F0631F501745CFAE5DD8E6F2D20F35">
    <w:name w:val="24F0631F501745CFAE5DD8E6F2D20F35"/>
    <w:rsid w:val="003E184C"/>
  </w:style>
  <w:style w:type="paragraph" w:customStyle="1" w:styleId="47081ABE05774B3EBF43DE5DDF1245D4">
    <w:name w:val="47081ABE05774B3EBF43DE5DDF1245D4"/>
    <w:rsid w:val="003E18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B410F4D2C8804095320AAD8FB40293" ma:contentTypeVersion="19" ma:contentTypeDescription="Create a new document." ma:contentTypeScope="" ma:versionID="adf34f911c48a4a8433774d38394f2ce">
  <xsd:schema xmlns:xsd="http://www.w3.org/2001/XMLSchema" xmlns:xs="http://www.w3.org/2001/XMLSchema" xmlns:p="http://schemas.microsoft.com/office/2006/metadata/properties" xmlns:ns2="9bbbf5f9-bc1e-4592-b5b4-5550f29043f1" xmlns:ns3="269b96a4-2d70-46da-b28b-5f00d7e598cb" targetNamespace="http://schemas.microsoft.com/office/2006/metadata/properties" ma:root="true" ma:fieldsID="6ab64b37d6a93b6d439ccfc3f00c669c" ns2:_="" ns3:_="">
    <xsd:import namespace="9bbbf5f9-bc1e-4592-b5b4-5550f29043f1"/>
    <xsd:import namespace="269b96a4-2d70-46da-b28b-5f00d7e59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bf5f9-bc1e-4592-b5b4-5550f2904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8214c51-5dae-4301-aa9c-72cca78501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9b96a4-2d70-46da-b28b-5f00d7e598c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017390c-7779-4fbc-86ff-b8a80d8c3d4d}" ma:internalName="TaxCatchAll" ma:showField="CatchAllData" ma:web="269b96a4-2d70-46da-b28b-5f00d7e59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69b96a4-2d70-46da-b28b-5f00d7e598cb" xsi:nil="true"/>
    <lcf76f155ced4ddcb4097134ff3c332f xmlns="9bbbf5f9-bc1e-4592-b5b4-5550f2904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1891DC-60C7-40B4-958B-1CF4810ADA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EBB49F-27EF-4379-8EA4-46E7F13CF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bbf5f9-bc1e-4592-b5b4-5550f29043f1"/>
    <ds:schemaRef ds:uri="269b96a4-2d70-46da-b28b-5f00d7e59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BD0BA-A037-400A-A133-2822DDAEB2DF}">
  <ds:schemaRefs>
    <ds:schemaRef ds:uri="http://schemas.microsoft.com/office/2006/metadata/properties"/>
    <ds:schemaRef ds:uri="http://schemas.microsoft.com/office/infopath/2007/PartnerControls"/>
    <ds:schemaRef ds:uri="269b96a4-2d70-46da-b28b-5f00d7e598cb"/>
    <ds:schemaRef ds:uri="9bbbf5f9-bc1e-4592-b5b4-5550f29043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PPSD Parent Impact Letter - Marine Park First School</Template>
  <TotalTime>1</TotalTime>
  <Pages>1</Pages>
  <Words>180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Ref: JWS/dh</vt:lpstr>
    </vt:vector>
  </TitlesOfParts>
  <Company>o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Ref: JWS/dh</dc:title>
  <dc:subject/>
  <dc:creator>Kolee Nahar</dc:creator>
  <cp:keywords/>
  <dc:description/>
  <cp:lastModifiedBy>Ellie Liddle</cp:lastModifiedBy>
  <cp:revision>2</cp:revision>
  <cp:lastPrinted>2020-08-03T15:11:00Z</cp:lastPrinted>
  <dcterms:created xsi:type="dcterms:W3CDTF">2025-06-12T12:33:00Z</dcterms:created>
  <dcterms:modified xsi:type="dcterms:W3CDTF">2025-06-12T12:33:00Z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0x01010070B410F4D2C8804095320AAD8FB40293</vt:lpwstr>
  </property>
  <property fmtid="{D5CDD505-2E9C-101B-9397-08002B2CF9AE}" pid="3" name="MediaServiceImageTags">
    <vt:lpwstr/>
  </property>
</Properties>
</file>